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1D1" w:rsidRDefault="002B5135">
      <w:pPr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>2. Levels of Documentation</w:t>
      </w:r>
    </w:p>
    <w:p w:rsidR="005F71D1" w:rsidRDefault="002B5135">
      <w:r>
        <w:t>&lt;G-0&gt;</w:t>
      </w:r>
    </w:p>
    <w:p w:rsidR="005F71D1" w:rsidRDefault="002B5135">
      <w:pPr>
        <w:rPr>
          <w:b/>
          <w:u w:val="single"/>
        </w:rPr>
      </w:pPr>
      <w:r>
        <w:rPr>
          <w:b/>
          <w:u w:val="single"/>
        </w:rPr>
        <w:t xml:space="preserve"> a. Complete Beginner: The Basics of Trading</w:t>
      </w:r>
    </w:p>
    <w:p w:rsidR="005F71D1" w:rsidRDefault="002B5135">
      <w:r>
        <w:t xml:space="preserve">Rather than reproduce what is available elsewhere, anyone new to trading either Forex or Futures or </w:t>
      </w:r>
      <w:r>
        <w:t xml:space="preserve">Options should go to </w:t>
      </w:r>
      <w:hyperlink r:id="rId6" w:history="1">
        <w:r>
          <w:rPr>
            <w:rStyle w:val="Hyperlink"/>
          </w:rPr>
          <w:t>www.babypips.com/school</w:t>
        </w:r>
      </w:hyperlink>
      <w:r>
        <w:t xml:space="preserve">   and </w:t>
      </w:r>
      <w:r>
        <w:rPr>
          <w:b/>
          <w:i/>
        </w:rPr>
        <w:t>study</w:t>
      </w:r>
      <w:r>
        <w:t xml:space="preserve"> the following sections:</w:t>
      </w:r>
    </w:p>
    <w:p w:rsidR="005F71D1" w:rsidRDefault="002B5135">
      <w:r>
        <w:t xml:space="preserve">All the </w:t>
      </w:r>
      <w:r>
        <w:rPr>
          <w:b/>
        </w:rPr>
        <w:t>Pre-school lessons.</w:t>
      </w:r>
    </w:p>
    <w:p w:rsidR="005F71D1" w:rsidRDefault="002B5135">
      <w:r>
        <w:t xml:space="preserve">All the </w:t>
      </w:r>
      <w:r>
        <w:rPr>
          <w:b/>
        </w:rPr>
        <w:t>Kindergarten lessons.</w:t>
      </w:r>
    </w:p>
    <w:p w:rsidR="005F71D1" w:rsidRDefault="002B5135">
      <w:r>
        <w:rPr>
          <w:b/>
        </w:rPr>
        <w:t>Elementary School Lessons</w:t>
      </w:r>
      <w:r>
        <w:t xml:space="preserve">: Grades 1, 2. </w:t>
      </w:r>
    </w:p>
    <w:p w:rsidR="005F71D1" w:rsidRDefault="002B5135">
      <w:r>
        <w:t>Plus read Grades 3, 4, 5 bec</w:t>
      </w:r>
      <w:r>
        <w:t xml:space="preserve">ause you need to know of their existence. </w:t>
      </w:r>
      <w:r>
        <w:rPr>
          <w:i/>
        </w:rPr>
        <w:t>However the Prop-Time usage of these will be shown later in this document, because they are either avoided or used in a different way to that taught to retail traders.</w:t>
      </w:r>
    </w:p>
    <w:p w:rsidR="005F71D1" w:rsidRDefault="002B5135">
      <w:r>
        <w:rPr>
          <w:b/>
        </w:rPr>
        <w:t>Middle School:</w:t>
      </w:r>
      <w:r>
        <w:t xml:space="preserve"> Read all the lessons, </w:t>
      </w:r>
      <w:r>
        <w:rPr>
          <w:i/>
        </w:rPr>
        <w:t>but Prop-</w:t>
      </w:r>
      <w:r>
        <w:rPr>
          <w:i/>
        </w:rPr>
        <w:t>Time usage will differ.</w:t>
      </w:r>
    </w:p>
    <w:p w:rsidR="005F71D1" w:rsidRDefault="002B5135">
      <w:r>
        <w:rPr>
          <w:b/>
        </w:rPr>
        <w:t>Summer School</w:t>
      </w:r>
      <w:r>
        <w:t xml:space="preserve">:  These are </w:t>
      </w:r>
      <w:r>
        <w:rPr>
          <w:b/>
        </w:rPr>
        <w:t xml:space="preserve">NOT USED </w:t>
      </w:r>
      <w:r>
        <w:t>in Prop-Time.</w:t>
      </w:r>
    </w:p>
    <w:p w:rsidR="005F71D1" w:rsidRDefault="002B5135">
      <w:r>
        <w:rPr>
          <w:b/>
        </w:rPr>
        <w:t>High School:</w:t>
      </w:r>
      <w:r>
        <w:t xml:space="preserve"> Read all the lessons, </w:t>
      </w:r>
      <w:r>
        <w:rPr>
          <w:i/>
        </w:rPr>
        <w:t>but Prop-Time usage may differ.</w:t>
      </w:r>
    </w:p>
    <w:p w:rsidR="005F71D1" w:rsidRDefault="002B5135">
      <w:r>
        <w:rPr>
          <w:b/>
        </w:rPr>
        <w:t>Undergraduate Lessons:</w:t>
      </w:r>
      <w:r>
        <w:t xml:space="preserve"> Study all the lessons, </w:t>
      </w:r>
      <w:r>
        <w:rPr>
          <w:i/>
        </w:rPr>
        <w:t>although Prop-Time usage may differ slightly.</w:t>
      </w:r>
    </w:p>
    <w:p w:rsidR="005F71D1" w:rsidRDefault="005F71D1"/>
    <w:p w:rsidR="005F71D1" w:rsidRDefault="002B5135">
      <w:r>
        <w:t>Once you have completed</w:t>
      </w:r>
      <w:r>
        <w:t xml:space="preserve"> all that, you are ready to really start to learn how to trade like an institutional trader but in the retail environment.</w:t>
      </w:r>
    </w:p>
    <w:p w:rsidR="005F71D1" w:rsidRDefault="002B5135">
      <w:r>
        <w:t>&lt;G-0 end&gt;</w:t>
      </w:r>
    </w:p>
    <w:p w:rsidR="005F71D1" w:rsidRDefault="002B5135">
      <w:r>
        <w:t xml:space="preserve">For Reference: Screenshots of BabyPips shcool subjects: </w:t>
      </w:r>
    </w:p>
    <w:p w:rsidR="005F71D1" w:rsidRDefault="005F71D1">
      <w:pPr>
        <w:rPr>
          <w:lang w:eastAsia="en-GB"/>
        </w:rPr>
      </w:pPr>
    </w:p>
    <w:p w:rsidR="005F71D1" w:rsidRDefault="005F71D1">
      <w:pPr>
        <w:rPr>
          <w:lang w:eastAsia="en-GB"/>
        </w:rPr>
      </w:pPr>
    </w:p>
    <w:p w:rsidR="005F71D1" w:rsidRDefault="005F71D1">
      <w:pPr>
        <w:rPr>
          <w:lang w:eastAsia="en-GB"/>
        </w:rPr>
      </w:pPr>
    </w:p>
    <w:p w:rsidR="005F71D1" w:rsidRDefault="005F71D1">
      <w:pPr>
        <w:rPr>
          <w:lang w:eastAsia="en-GB"/>
        </w:rPr>
      </w:pPr>
    </w:p>
    <w:p w:rsidR="005F71D1" w:rsidRDefault="005F71D1">
      <w:pPr>
        <w:rPr>
          <w:lang w:eastAsia="en-GB"/>
        </w:rPr>
      </w:pPr>
    </w:p>
    <w:p w:rsidR="005F71D1" w:rsidRDefault="005F71D1">
      <w:pPr>
        <w:rPr>
          <w:lang w:eastAsia="en-GB"/>
        </w:rPr>
      </w:pPr>
    </w:p>
    <w:p w:rsidR="005F71D1" w:rsidRDefault="002B5135">
      <w:r>
        <w:rPr>
          <w:noProof/>
          <w:lang w:eastAsia="en-GB"/>
        </w:rPr>
        <w:lastRenderedPageBreak/>
        <w:drawing>
          <wp:inline distT="0" distB="0" distL="0" distR="0">
            <wp:extent cx="5731514" cy="7570921"/>
            <wp:effectExtent l="0" t="0" r="2536" b="0"/>
            <wp:docPr id="1" name="Picture 1" descr="D:\Investment\FX\COMPASSFX-Ronnie-CFH\WiseGuys\Deans-Modules\GeneBallard-Documentation\BabyPips-school-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75709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:rsidR="005F71D1" w:rsidRDefault="005F71D1"/>
    <w:p w:rsidR="005F71D1" w:rsidRDefault="002B5135">
      <w:r>
        <w:rPr>
          <w:noProof/>
          <w:lang w:eastAsia="en-GB"/>
        </w:rPr>
        <w:lastRenderedPageBreak/>
        <w:drawing>
          <wp:inline distT="0" distB="0" distL="0" distR="0">
            <wp:extent cx="5731514" cy="6254971"/>
            <wp:effectExtent l="0" t="0" r="2536" b="0"/>
            <wp:docPr id="2" name="Picture 2" descr="D:\Investment\FX\COMPASSFX-Ronnie-CFH\WiseGuys\Deans-Modules\GeneBallard-Documentation\BabyPips-School-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514" cy="625497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sectPr w:rsidR="005F71D1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5135" w:rsidRDefault="002B5135">
      <w:pPr>
        <w:spacing w:after="0" w:line="240" w:lineRule="auto"/>
      </w:pPr>
      <w:r>
        <w:separator/>
      </w:r>
    </w:p>
  </w:endnote>
  <w:endnote w:type="continuationSeparator" w:id="0">
    <w:p w:rsidR="002B5135" w:rsidRDefault="002B5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5135" w:rsidRDefault="002B5135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B5135" w:rsidRDefault="002B513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5F71D1"/>
    <w:rsid w:val="000C01FD"/>
    <w:rsid w:val="002B5135"/>
    <w:rsid w:val="005F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8E3874D-401D-4BDB-83C1-A84E8EAA8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</w:pPr>
  </w:style>
  <w:style w:type="character" w:styleId="Hyperlink">
    <w:name w:val="Hyperlink"/>
    <w:basedOn w:val="DefaultParagraphFont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babypips.com/schoo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 Foster</dc:creator>
  <dc:description/>
  <cp:lastModifiedBy>Ian Foster</cp:lastModifiedBy>
  <cp:revision>2</cp:revision>
  <dcterms:created xsi:type="dcterms:W3CDTF">2016-03-20T18:28:00Z</dcterms:created>
  <dcterms:modified xsi:type="dcterms:W3CDTF">2016-03-20T18:28:00Z</dcterms:modified>
</cp:coreProperties>
</file>